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w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5415" w:rsidRPr="001B7587" w:rsidRDefault="00EF5415" w:rsidP="00EF5415">
      <w:pPr>
        <w:pStyle w:val="ConsPlusNonformat"/>
        <w:ind w:left="4962"/>
        <w:rPr>
          <w:rFonts w:ascii="Times New Roman" w:hAnsi="Times New Roman" w:cs="Times New Roman"/>
          <w:sz w:val="26"/>
          <w:szCs w:val="26"/>
        </w:rPr>
      </w:pPr>
      <w:r w:rsidRPr="001B7587">
        <w:rPr>
          <w:rFonts w:ascii="Times New Roman" w:hAnsi="Times New Roman" w:cs="Times New Roman"/>
          <w:sz w:val="26"/>
          <w:szCs w:val="26"/>
        </w:rPr>
        <w:t xml:space="preserve">В Департамент </w:t>
      </w:r>
      <w:r w:rsidR="00EA1D5F">
        <w:rPr>
          <w:rFonts w:ascii="Times New Roman" w:hAnsi="Times New Roman" w:cs="Times New Roman"/>
          <w:sz w:val="26"/>
          <w:szCs w:val="26"/>
        </w:rPr>
        <w:t>имущественных отношений</w:t>
      </w:r>
      <w:r w:rsidRPr="001B7587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от 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655D56">
        <w:rPr>
          <w:rFonts w:ascii="Times New Roman" w:hAnsi="Times New Roman" w:cs="Times New Roman"/>
          <w:sz w:val="26"/>
          <w:szCs w:val="26"/>
        </w:rPr>
        <w:t>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 xml:space="preserve">(в заявлении от гражданина указываются его    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 xml:space="preserve">Ф.И.О., паспортные данные, регистрация 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>по месту проживания, адрес для отправки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 xml:space="preserve">корреспонденции, контактный телефон; 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 xml:space="preserve">в заявлении от юридического лица 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>указываются его полное наименование в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>соответствии с учредительными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>документами, юридический и почтовый</w:t>
      </w:r>
    </w:p>
    <w:p w:rsidR="00C07F70" w:rsidRPr="00C17B28" w:rsidRDefault="00C07F70" w:rsidP="00C07F70">
      <w:pPr>
        <w:pStyle w:val="ConsPlusNonformat"/>
        <w:ind w:left="4962"/>
        <w:rPr>
          <w:rFonts w:ascii="Times New Roman" w:hAnsi="Times New Roman" w:cs="Times New Roman"/>
        </w:rPr>
      </w:pPr>
      <w:r w:rsidRPr="00C17B28">
        <w:rPr>
          <w:rFonts w:ascii="Times New Roman" w:hAnsi="Times New Roman" w:cs="Times New Roman"/>
        </w:rPr>
        <w:t>адреса, контактный телефон, Ф.И.О.</w:t>
      </w:r>
    </w:p>
    <w:p w:rsidR="00C07F70" w:rsidRPr="00655D56" w:rsidRDefault="00C07F70" w:rsidP="00C07F70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C17B28">
        <w:rPr>
          <w:rFonts w:ascii="Times New Roman" w:hAnsi="Times New Roman" w:cs="Times New Roman"/>
        </w:rPr>
        <w:t>руководителя, ИНН)</w:t>
      </w:r>
    </w:p>
    <w:p w:rsidR="00B353CA" w:rsidRDefault="00B353CA" w:rsidP="00781903">
      <w:pPr>
        <w:jc w:val="both"/>
        <w:rPr>
          <w:sz w:val="26"/>
        </w:rPr>
      </w:pPr>
    </w:p>
    <w:p w:rsidR="007A617E" w:rsidRDefault="007A617E" w:rsidP="00781903">
      <w:pPr>
        <w:jc w:val="center"/>
        <w:rPr>
          <w:sz w:val="26"/>
          <w:szCs w:val="26"/>
        </w:rPr>
      </w:pPr>
    </w:p>
    <w:p w:rsidR="007A617E" w:rsidRDefault="007A617E" w:rsidP="00781903">
      <w:pPr>
        <w:jc w:val="center"/>
        <w:rPr>
          <w:sz w:val="26"/>
          <w:szCs w:val="26"/>
        </w:rPr>
      </w:pPr>
    </w:p>
    <w:p w:rsidR="00781903" w:rsidRPr="00BF1FC8" w:rsidRDefault="00781903" w:rsidP="00781903">
      <w:pPr>
        <w:jc w:val="center"/>
        <w:rPr>
          <w:sz w:val="26"/>
          <w:szCs w:val="26"/>
        </w:rPr>
      </w:pPr>
      <w:r w:rsidRPr="00BF1FC8">
        <w:rPr>
          <w:sz w:val="26"/>
          <w:szCs w:val="26"/>
        </w:rPr>
        <w:t>ЗАЯВЛЕНИЕ</w:t>
      </w:r>
    </w:p>
    <w:p w:rsidR="00781903" w:rsidRPr="00BF1FC8" w:rsidRDefault="00182F10" w:rsidP="00F26949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81903" w:rsidRPr="00BF1FC8">
        <w:rPr>
          <w:sz w:val="26"/>
          <w:szCs w:val="26"/>
        </w:rPr>
        <w:t xml:space="preserve"> расторжении договора аренды земельн</w:t>
      </w:r>
      <w:r w:rsidR="007A617E">
        <w:rPr>
          <w:sz w:val="26"/>
          <w:szCs w:val="26"/>
        </w:rPr>
        <w:t>ого</w:t>
      </w:r>
      <w:r w:rsidR="00781903" w:rsidRPr="00BF1FC8">
        <w:rPr>
          <w:sz w:val="26"/>
          <w:szCs w:val="26"/>
        </w:rPr>
        <w:t xml:space="preserve"> участк</w:t>
      </w:r>
      <w:r w:rsidR="007A617E">
        <w:rPr>
          <w:sz w:val="26"/>
          <w:szCs w:val="26"/>
        </w:rPr>
        <w:t>а</w:t>
      </w:r>
    </w:p>
    <w:p w:rsidR="00781903" w:rsidRPr="00BF1FC8" w:rsidRDefault="00781903" w:rsidP="00781903">
      <w:pPr>
        <w:jc w:val="both"/>
        <w:rPr>
          <w:sz w:val="26"/>
          <w:szCs w:val="26"/>
        </w:rPr>
      </w:pPr>
    </w:p>
    <w:p w:rsidR="007A617E" w:rsidRDefault="007A617E" w:rsidP="0078190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A617E" w:rsidRDefault="007A617E" w:rsidP="0078190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81903" w:rsidRPr="00AF7AC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1FC8">
        <w:rPr>
          <w:rFonts w:ascii="Times New Roman" w:hAnsi="Times New Roman" w:cs="Times New Roman"/>
          <w:sz w:val="26"/>
          <w:szCs w:val="26"/>
        </w:rPr>
        <w:t>Прошу расторгнуть договор аренды</w:t>
      </w:r>
      <w:r w:rsidRPr="00AF7AC3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</w:t>
      </w:r>
      <w:r w:rsidR="00AF7AC3">
        <w:rPr>
          <w:rFonts w:ascii="Times New Roman" w:hAnsi="Times New Roman" w:cs="Times New Roman"/>
          <w:sz w:val="22"/>
          <w:szCs w:val="22"/>
        </w:rPr>
        <w:t>_________</w:t>
      </w:r>
      <w:r w:rsidRPr="00AF7AC3">
        <w:rPr>
          <w:rFonts w:ascii="Times New Roman" w:hAnsi="Times New Roman" w:cs="Times New Roman"/>
          <w:sz w:val="22"/>
          <w:szCs w:val="22"/>
        </w:rPr>
        <w:t>________________</w:t>
      </w:r>
    </w:p>
    <w:p w:rsidR="00781903" w:rsidRPr="00AF7AC3" w:rsidRDefault="00781903" w:rsidP="00AF7AC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>(№ договора)</w:t>
      </w:r>
    </w:p>
    <w:p w:rsidR="00781903" w:rsidRPr="00AF7AC3" w:rsidRDefault="007A617E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781903" w:rsidRPr="00BF1FC8">
        <w:rPr>
          <w:rFonts w:ascii="Times New Roman" w:hAnsi="Times New Roman" w:cs="Times New Roman"/>
          <w:sz w:val="26"/>
          <w:szCs w:val="26"/>
        </w:rPr>
        <w:t>емельн</w:t>
      </w:r>
      <w:r>
        <w:rPr>
          <w:rFonts w:ascii="Times New Roman" w:hAnsi="Times New Roman" w:cs="Times New Roman"/>
          <w:sz w:val="26"/>
          <w:szCs w:val="26"/>
        </w:rPr>
        <w:t xml:space="preserve">ого </w:t>
      </w:r>
      <w:r w:rsidR="00781903" w:rsidRPr="00BF1FC8">
        <w:rPr>
          <w:rFonts w:ascii="Times New Roman" w:hAnsi="Times New Roman" w:cs="Times New Roman"/>
          <w:sz w:val="26"/>
          <w:szCs w:val="26"/>
        </w:rPr>
        <w:t>участк</w:t>
      </w:r>
      <w:r>
        <w:rPr>
          <w:rFonts w:ascii="Times New Roman" w:hAnsi="Times New Roman" w:cs="Times New Roman"/>
          <w:sz w:val="26"/>
          <w:szCs w:val="26"/>
        </w:rPr>
        <w:t xml:space="preserve">а </w:t>
      </w:r>
      <w:r w:rsidR="00781903" w:rsidRPr="00BF1FC8">
        <w:rPr>
          <w:rFonts w:ascii="Times New Roman" w:hAnsi="Times New Roman" w:cs="Times New Roman"/>
          <w:sz w:val="26"/>
          <w:szCs w:val="26"/>
        </w:rPr>
        <w:t xml:space="preserve"> в связи с</w:t>
      </w:r>
      <w:r w:rsidR="00781903" w:rsidRPr="00AF7AC3">
        <w:rPr>
          <w:rFonts w:ascii="Times New Roman" w:hAnsi="Times New Roman" w:cs="Times New Roman"/>
          <w:sz w:val="22"/>
          <w:szCs w:val="22"/>
        </w:rPr>
        <w:t xml:space="preserve"> </w:t>
      </w:r>
      <w:r w:rsidR="00AF7AC3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781903" w:rsidRPr="00AF7AC3">
        <w:rPr>
          <w:rFonts w:ascii="Times New Roman" w:hAnsi="Times New Roman" w:cs="Times New Roman"/>
          <w:sz w:val="22"/>
          <w:szCs w:val="22"/>
        </w:rPr>
        <w:t>____________</w:t>
      </w:r>
    </w:p>
    <w:p w:rsidR="00781903" w:rsidRPr="00AF7AC3" w:rsidRDefault="00D32EB7" w:rsidP="00AF7AC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>(основание</w:t>
      </w:r>
      <w:r w:rsidR="00781903" w:rsidRPr="00AF7AC3">
        <w:rPr>
          <w:rFonts w:ascii="Times New Roman" w:hAnsi="Times New Roman" w:cs="Times New Roman"/>
          <w:sz w:val="22"/>
          <w:szCs w:val="22"/>
        </w:rPr>
        <w:t>)</w:t>
      </w:r>
    </w:p>
    <w:p w:rsidR="00781903" w:rsidRPr="00AF7AC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="00AF7AC3">
        <w:rPr>
          <w:rFonts w:ascii="Times New Roman" w:hAnsi="Times New Roman" w:cs="Times New Roman"/>
          <w:sz w:val="22"/>
          <w:szCs w:val="22"/>
        </w:rPr>
        <w:t>_________</w:t>
      </w:r>
      <w:r w:rsidRPr="00AF7AC3">
        <w:rPr>
          <w:rFonts w:ascii="Times New Roman" w:hAnsi="Times New Roman" w:cs="Times New Roman"/>
          <w:sz w:val="22"/>
          <w:szCs w:val="22"/>
        </w:rPr>
        <w:t>________</w:t>
      </w:r>
    </w:p>
    <w:p w:rsidR="00781903" w:rsidRPr="00AF7AC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="00AF7AC3">
        <w:rPr>
          <w:rFonts w:ascii="Times New Roman" w:hAnsi="Times New Roman" w:cs="Times New Roman"/>
          <w:sz w:val="22"/>
          <w:szCs w:val="22"/>
        </w:rPr>
        <w:t>__________</w:t>
      </w:r>
      <w:r w:rsidRPr="00AF7AC3">
        <w:rPr>
          <w:rFonts w:ascii="Times New Roman" w:hAnsi="Times New Roman" w:cs="Times New Roman"/>
          <w:sz w:val="22"/>
          <w:szCs w:val="22"/>
        </w:rPr>
        <w:t>_____________________.</w:t>
      </w:r>
    </w:p>
    <w:p w:rsidR="00781903" w:rsidRPr="00BF1FC8" w:rsidRDefault="00781903" w:rsidP="0078190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F7AC3">
        <w:rPr>
          <w:rFonts w:ascii="Times New Roman" w:hAnsi="Times New Roman" w:cs="Times New Roman"/>
          <w:sz w:val="22"/>
          <w:szCs w:val="22"/>
        </w:rPr>
        <w:t xml:space="preserve">    </w:t>
      </w:r>
      <w:r w:rsidRPr="00BF1FC8">
        <w:rPr>
          <w:rFonts w:ascii="Times New Roman" w:hAnsi="Times New Roman" w:cs="Times New Roman"/>
          <w:sz w:val="26"/>
          <w:szCs w:val="26"/>
        </w:rPr>
        <w:t>1. Кадастровый номер земельного участка</w:t>
      </w:r>
    </w:p>
    <w:p w:rsidR="00781903" w:rsidRPr="00AF7AC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AF7AC3">
        <w:rPr>
          <w:rFonts w:ascii="Times New Roman" w:hAnsi="Times New Roman" w:cs="Times New Roman"/>
          <w:sz w:val="22"/>
          <w:szCs w:val="22"/>
        </w:rPr>
        <w:t>__________</w:t>
      </w:r>
      <w:r w:rsidRPr="00AF7AC3">
        <w:rPr>
          <w:rFonts w:ascii="Times New Roman" w:hAnsi="Times New Roman" w:cs="Times New Roman"/>
          <w:sz w:val="22"/>
          <w:szCs w:val="22"/>
        </w:rPr>
        <w:t>___________.</w:t>
      </w:r>
    </w:p>
    <w:p w:rsidR="00781903" w:rsidRPr="00BF1FC8" w:rsidRDefault="00781903" w:rsidP="0078190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FC8">
        <w:rPr>
          <w:rFonts w:ascii="Times New Roman" w:hAnsi="Times New Roman" w:cs="Times New Roman"/>
          <w:sz w:val="26"/>
          <w:szCs w:val="26"/>
        </w:rPr>
        <w:t xml:space="preserve">    2. Площадь земельного </w:t>
      </w:r>
      <w:r w:rsidR="007A617E">
        <w:rPr>
          <w:rFonts w:ascii="Times New Roman" w:hAnsi="Times New Roman" w:cs="Times New Roman"/>
          <w:sz w:val="26"/>
          <w:szCs w:val="26"/>
        </w:rPr>
        <w:t>участка __________________________________________</w:t>
      </w:r>
    </w:p>
    <w:p w:rsidR="00781903" w:rsidRPr="00AF7AC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 w:rsidR="00AF7AC3">
        <w:rPr>
          <w:rFonts w:ascii="Times New Roman" w:hAnsi="Times New Roman" w:cs="Times New Roman"/>
          <w:sz w:val="22"/>
          <w:szCs w:val="22"/>
        </w:rPr>
        <w:t>__________</w:t>
      </w:r>
      <w:r w:rsidRPr="00AF7AC3">
        <w:rPr>
          <w:rFonts w:ascii="Times New Roman" w:hAnsi="Times New Roman" w:cs="Times New Roman"/>
          <w:sz w:val="22"/>
          <w:szCs w:val="22"/>
        </w:rPr>
        <w:t>___.</w:t>
      </w:r>
    </w:p>
    <w:p w:rsidR="00781903" w:rsidRPr="00AF7AC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F7AC3">
        <w:rPr>
          <w:rFonts w:ascii="Times New Roman" w:hAnsi="Times New Roman" w:cs="Times New Roman"/>
          <w:sz w:val="22"/>
          <w:szCs w:val="22"/>
        </w:rPr>
        <w:t xml:space="preserve">    </w:t>
      </w:r>
      <w:r w:rsidRPr="00BF1FC8">
        <w:rPr>
          <w:rFonts w:ascii="Times New Roman" w:hAnsi="Times New Roman" w:cs="Times New Roman"/>
          <w:sz w:val="26"/>
          <w:szCs w:val="26"/>
        </w:rPr>
        <w:t xml:space="preserve">3.  Местоположение  земельного  участка </w:t>
      </w:r>
      <w:r w:rsidR="007A617E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 w:rsidR="00AF7AC3">
        <w:rPr>
          <w:rFonts w:ascii="Times New Roman" w:hAnsi="Times New Roman" w:cs="Times New Roman"/>
          <w:sz w:val="22"/>
          <w:szCs w:val="22"/>
        </w:rPr>
        <w:t>__________</w:t>
      </w:r>
      <w:r w:rsidRPr="00AF7AC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__________________________________________________________________________.</w:t>
      </w:r>
    </w:p>
    <w:p w:rsidR="00781903" w:rsidRDefault="00781903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353CA" w:rsidRDefault="00B353CA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7A617E" w:rsidRPr="00AF7AC3" w:rsidRDefault="007A617E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353CA" w:rsidRPr="00AF7AC3" w:rsidRDefault="00B353CA" w:rsidP="0078190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20458" w:rsidRPr="00755769" w:rsidRDefault="00A20458" w:rsidP="00A2045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55769">
        <w:rPr>
          <w:rFonts w:ascii="Times New Roman" w:hAnsi="Times New Roman" w:cs="Times New Roman"/>
          <w:sz w:val="26"/>
          <w:szCs w:val="26"/>
        </w:rPr>
        <w:t xml:space="preserve">Заявитель: 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755769">
        <w:rPr>
          <w:rFonts w:ascii="Times New Roman" w:hAnsi="Times New Roman" w:cs="Times New Roman"/>
          <w:sz w:val="26"/>
          <w:szCs w:val="26"/>
        </w:rPr>
        <w:t>_____________________________                                          _________</w:t>
      </w:r>
    </w:p>
    <w:p w:rsidR="00A20458" w:rsidRDefault="00A20458" w:rsidP="00A204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20458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182F10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A20458">
        <w:rPr>
          <w:rFonts w:ascii="Times New Roman" w:hAnsi="Times New Roman" w:cs="Times New Roman"/>
          <w:sz w:val="22"/>
          <w:szCs w:val="22"/>
        </w:rPr>
        <w:t xml:space="preserve">(Ф.И.О., должность представителя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="00182F10">
        <w:rPr>
          <w:rFonts w:ascii="Times New Roman" w:hAnsi="Times New Roman" w:cs="Times New Roman"/>
          <w:sz w:val="22"/>
          <w:szCs w:val="22"/>
        </w:rPr>
        <w:t xml:space="preserve">                               (</w:t>
      </w:r>
      <w:r w:rsidRPr="00A20458">
        <w:rPr>
          <w:rFonts w:ascii="Times New Roman" w:hAnsi="Times New Roman" w:cs="Times New Roman"/>
          <w:sz w:val="22"/>
          <w:szCs w:val="22"/>
        </w:rPr>
        <w:t xml:space="preserve">подпись)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A20458" w:rsidRDefault="00A20458" w:rsidP="00A204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182F10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юридического лица; </w:t>
      </w:r>
      <w:r w:rsidRPr="00A20458">
        <w:rPr>
          <w:rFonts w:ascii="Times New Roman" w:hAnsi="Times New Roman" w:cs="Times New Roman"/>
          <w:sz w:val="22"/>
          <w:szCs w:val="22"/>
        </w:rPr>
        <w:t>Ф.И.О. гражданина)</w:t>
      </w:r>
    </w:p>
    <w:p w:rsidR="00C07F70" w:rsidRDefault="00C07F70" w:rsidP="00C07F7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07F70" w:rsidRDefault="00C07F70" w:rsidP="00C07F7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20458" w:rsidRDefault="00A20458" w:rsidP="00C07F70">
      <w:pPr>
        <w:pStyle w:val="ConsPlusNonformat"/>
        <w:jc w:val="both"/>
        <w:rPr>
          <w:sz w:val="26"/>
          <w:szCs w:val="26"/>
        </w:rPr>
      </w:pPr>
      <w:r w:rsidRPr="00755769">
        <w:rPr>
          <w:rFonts w:ascii="Times New Roman" w:hAnsi="Times New Roman" w:cs="Times New Roman"/>
          <w:sz w:val="26"/>
          <w:szCs w:val="26"/>
        </w:rPr>
        <w:t>"__"__________ 20__ г.                                  М.П.</w:t>
      </w:r>
    </w:p>
    <w:sectPr w:rsidR="00A20458" w:rsidSect="00C07F70">
      <w:headerReference w:type="default" r:id="rId8"/>
      <w:pgSz w:w="11907" w:h="16840"/>
      <w:pgMar w:top="284" w:right="567" w:bottom="426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C19F2" w:rsidRDefault="00DC19F2" w:rsidP="00E57177">
      <w:r>
        <w:separator/>
      </w:r>
    </w:p>
  </w:endnote>
  <w:endnote w:type="continuationSeparator" w:id="0">
    <w:p w:rsidR="00DC19F2" w:rsidRDefault="00DC19F2" w:rsidP="00E5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C19F2" w:rsidRDefault="00DC19F2" w:rsidP="00E57177">
      <w:r>
        <w:separator/>
      </w:r>
    </w:p>
  </w:footnote>
  <w:footnote w:type="continuationSeparator" w:id="0">
    <w:p w:rsidR="00DC19F2" w:rsidRDefault="00DC19F2" w:rsidP="00E5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53CA" w:rsidRDefault="009323A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617E">
      <w:rPr>
        <w:noProof/>
      </w:rPr>
      <w:t>2</w:t>
    </w:r>
    <w:r>
      <w:rPr>
        <w:noProof/>
      </w:rPr>
      <w:fldChar w:fldCharType="end"/>
    </w:r>
  </w:p>
  <w:p w:rsidR="000A2F84" w:rsidRDefault="000A2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56E88"/>
    <w:multiLevelType w:val="multilevel"/>
    <w:tmpl w:val="4D26FE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12045BE7"/>
    <w:multiLevelType w:val="multilevel"/>
    <w:tmpl w:val="3B00CC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B82225A"/>
    <w:multiLevelType w:val="hybridMultilevel"/>
    <w:tmpl w:val="1974EE9C"/>
    <w:lvl w:ilvl="0" w:tplc="BD44731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77"/>
    <w:rsid w:val="00006171"/>
    <w:rsid w:val="00016497"/>
    <w:rsid w:val="0002113D"/>
    <w:rsid w:val="00023E90"/>
    <w:rsid w:val="00041E71"/>
    <w:rsid w:val="00050C97"/>
    <w:rsid w:val="00056D1A"/>
    <w:rsid w:val="000640BD"/>
    <w:rsid w:val="00067926"/>
    <w:rsid w:val="00072D48"/>
    <w:rsid w:val="00077D06"/>
    <w:rsid w:val="00084E5B"/>
    <w:rsid w:val="0008584E"/>
    <w:rsid w:val="000A2F84"/>
    <w:rsid w:val="000B1CEF"/>
    <w:rsid w:val="000B1D40"/>
    <w:rsid w:val="000B2D81"/>
    <w:rsid w:val="000B745E"/>
    <w:rsid w:val="000C617D"/>
    <w:rsid w:val="000C6887"/>
    <w:rsid w:val="000D0662"/>
    <w:rsid w:val="00100073"/>
    <w:rsid w:val="0011337A"/>
    <w:rsid w:val="00114E81"/>
    <w:rsid w:val="001170FA"/>
    <w:rsid w:val="00117686"/>
    <w:rsid w:val="00132253"/>
    <w:rsid w:val="0013523D"/>
    <w:rsid w:val="00141361"/>
    <w:rsid w:val="00146DAC"/>
    <w:rsid w:val="00153CF5"/>
    <w:rsid w:val="00155933"/>
    <w:rsid w:val="001641A3"/>
    <w:rsid w:val="001646EA"/>
    <w:rsid w:val="0016695D"/>
    <w:rsid w:val="00166E62"/>
    <w:rsid w:val="00180745"/>
    <w:rsid w:val="00182F10"/>
    <w:rsid w:val="001953B9"/>
    <w:rsid w:val="001A6175"/>
    <w:rsid w:val="001C2C64"/>
    <w:rsid w:val="001C7132"/>
    <w:rsid w:val="001D152D"/>
    <w:rsid w:val="001E25B4"/>
    <w:rsid w:val="001E36DF"/>
    <w:rsid w:val="001E4403"/>
    <w:rsid w:val="002273D0"/>
    <w:rsid w:val="00242EF2"/>
    <w:rsid w:val="00252738"/>
    <w:rsid w:val="00253AC1"/>
    <w:rsid w:val="00270738"/>
    <w:rsid w:val="00291B3F"/>
    <w:rsid w:val="002957E0"/>
    <w:rsid w:val="002B1E2F"/>
    <w:rsid w:val="002B5D03"/>
    <w:rsid w:val="002C04AE"/>
    <w:rsid w:val="002D6727"/>
    <w:rsid w:val="002E01D5"/>
    <w:rsid w:val="002E785F"/>
    <w:rsid w:val="002F2F1C"/>
    <w:rsid w:val="002F5F52"/>
    <w:rsid w:val="002F7112"/>
    <w:rsid w:val="002F7FB3"/>
    <w:rsid w:val="00316024"/>
    <w:rsid w:val="00325A55"/>
    <w:rsid w:val="0034045B"/>
    <w:rsid w:val="0035462E"/>
    <w:rsid w:val="0037101E"/>
    <w:rsid w:val="003711CC"/>
    <w:rsid w:val="00376A64"/>
    <w:rsid w:val="00383C7F"/>
    <w:rsid w:val="0038497B"/>
    <w:rsid w:val="0038797B"/>
    <w:rsid w:val="0039443D"/>
    <w:rsid w:val="003A059F"/>
    <w:rsid w:val="003A5D0D"/>
    <w:rsid w:val="003A73A6"/>
    <w:rsid w:val="003B35F6"/>
    <w:rsid w:val="003B4599"/>
    <w:rsid w:val="003C3710"/>
    <w:rsid w:val="003C5527"/>
    <w:rsid w:val="003D6809"/>
    <w:rsid w:val="003D745C"/>
    <w:rsid w:val="003D7907"/>
    <w:rsid w:val="003E1641"/>
    <w:rsid w:val="003E1E25"/>
    <w:rsid w:val="003F4ECE"/>
    <w:rsid w:val="00401B74"/>
    <w:rsid w:val="0040360E"/>
    <w:rsid w:val="00403D01"/>
    <w:rsid w:val="00412CBD"/>
    <w:rsid w:val="00421B9E"/>
    <w:rsid w:val="0042582C"/>
    <w:rsid w:val="00441706"/>
    <w:rsid w:val="00451654"/>
    <w:rsid w:val="00455AD8"/>
    <w:rsid w:val="0046132B"/>
    <w:rsid w:val="00474A57"/>
    <w:rsid w:val="0048160A"/>
    <w:rsid w:val="0048434B"/>
    <w:rsid w:val="00484C9E"/>
    <w:rsid w:val="00493E8F"/>
    <w:rsid w:val="004A3B33"/>
    <w:rsid w:val="004A6B6B"/>
    <w:rsid w:val="004B39A1"/>
    <w:rsid w:val="004E4F66"/>
    <w:rsid w:val="004E6C9E"/>
    <w:rsid w:val="004F7CDE"/>
    <w:rsid w:val="0050490F"/>
    <w:rsid w:val="005201C0"/>
    <w:rsid w:val="00521665"/>
    <w:rsid w:val="00523634"/>
    <w:rsid w:val="0052382B"/>
    <w:rsid w:val="00524D6C"/>
    <w:rsid w:val="00537891"/>
    <w:rsid w:val="00547400"/>
    <w:rsid w:val="00551562"/>
    <w:rsid w:val="00557023"/>
    <w:rsid w:val="0056615C"/>
    <w:rsid w:val="00567943"/>
    <w:rsid w:val="005721A7"/>
    <w:rsid w:val="0059497E"/>
    <w:rsid w:val="00594A39"/>
    <w:rsid w:val="00595307"/>
    <w:rsid w:val="0059637B"/>
    <w:rsid w:val="005A072B"/>
    <w:rsid w:val="005A0A19"/>
    <w:rsid w:val="005A583E"/>
    <w:rsid w:val="005A6328"/>
    <w:rsid w:val="005A6A54"/>
    <w:rsid w:val="005B2796"/>
    <w:rsid w:val="005C1BD8"/>
    <w:rsid w:val="005D4E88"/>
    <w:rsid w:val="005D70EC"/>
    <w:rsid w:val="005D7A69"/>
    <w:rsid w:val="00601EBE"/>
    <w:rsid w:val="006026BA"/>
    <w:rsid w:val="006221A7"/>
    <w:rsid w:val="0062377C"/>
    <w:rsid w:val="00624932"/>
    <w:rsid w:val="00632CD6"/>
    <w:rsid w:val="0063684F"/>
    <w:rsid w:val="00650AD0"/>
    <w:rsid w:val="006525CD"/>
    <w:rsid w:val="00665517"/>
    <w:rsid w:val="006658C2"/>
    <w:rsid w:val="00671040"/>
    <w:rsid w:val="00673B0F"/>
    <w:rsid w:val="006929EC"/>
    <w:rsid w:val="006A7EBF"/>
    <w:rsid w:val="006B0A51"/>
    <w:rsid w:val="006B6300"/>
    <w:rsid w:val="006C5A4C"/>
    <w:rsid w:val="006D51C4"/>
    <w:rsid w:val="006D5E27"/>
    <w:rsid w:val="006E6680"/>
    <w:rsid w:val="00717427"/>
    <w:rsid w:val="00726832"/>
    <w:rsid w:val="007307D3"/>
    <w:rsid w:val="00732D0F"/>
    <w:rsid w:val="00741E54"/>
    <w:rsid w:val="00744BE7"/>
    <w:rsid w:val="00755769"/>
    <w:rsid w:val="00757701"/>
    <w:rsid w:val="00757F94"/>
    <w:rsid w:val="00764231"/>
    <w:rsid w:val="007707EF"/>
    <w:rsid w:val="00781903"/>
    <w:rsid w:val="007855B9"/>
    <w:rsid w:val="00797BEC"/>
    <w:rsid w:val="007A617E"/>
    <w:rsid w:val="007B0114"/>
    <w:rsid w:val="007B031A"/>
    <w:rsid w:val="007B1CC4"/>
    <w:rsid w:val="007B355E"/>
    <w:rsid w:val="007B591A"/>
    <w:rsid w:val="007C23CD"/>
    <w:rsid w:val="007C384C"/>
    <w:rsid w:val="007D1C6A"/>
    <w:rsid w:val="007D4202"/>
    <w:rsid w:val="007D5FFD"/>
    <w:rsid w:val="007D652E"/>
    <w:rsid w:val="007E2B17"/>
    <w:rsid w:val="0080584F"/>
    <w:rsid w:val="00806F5B"/>
    <w:rsid w:val="00812A94"/>
    <w:rsid w:val="008159A6"/>
    <w:rsid w:val="008404F3"/>
    <w:rsid w:val="0084244E"/>
    <w:rsid w:val="00850B6C"/>
    <w:rsid w:val="008552A9"/>
    <w:rsid w:val="00865057"/>
    <w:rsid w:val="00870629"/>
    <w:rsid w:val="00875BE7"/>
    <w:rsid w:val="008A2A4C"/>
    <w:rsid w:val="008B2AFE"/>
    <w:rsid w:val="008B54B2"/>
    <w:rsid w:val="008C28B6"/>
    <w:rsid w:val="008D2722"/>
    <w:rsid w:val="008D4722"/>
    <w:rsid w:val="008E7E76"/>
    <w:rsid w:val="00911851"/>
    <w:rsid w:val="00913CDA"/>
    <w:rsid w:val="00915C70"/>
    <w:rsid w:val="0092463B"/>
    <w:rsid w:val="009277B5"/>
    <w:rsid w:val="00930243"/>
    <w:rsid w:val="009323AA"/>
    <w:rsid w:val="009327EE"/>
    <w:rsid w:val="009353EB"/>
    <w:rsid w:val="009368FC"/>
    <w:rsid w:val="00952916"/>
    <w:rsid w:val="009577B8"/>
    <w:rsid w:val="00963383"/>
    <w:rsid w:val="0096411B"/>
    <w:rsid w:val="00966A89"/>
    <w:rsid w:val="0097668F"/>
    <w:rsid w:val="00982916"/>
    <w:rsid w:val="009959AE"/>
    <w:rsid w:val="009A089D"/>
    <w:rsid w:val="009B0F92"/>
    <w:rsid w:val="009B2223"/>
    <w:rsid w:val="009B33FC"/>
    <w:rsid w:val="009B4B18"/>
    <w:rsid w:val="009B6E93"/>
    <w:rsid w:val="009C2A40"/>
    <w:rsid w:val="009D4384"/>
    <w:rsid w:val="009D6F2C"/>
    <w:rsid w:val="009F65A5"/>
    <w:rsid w:val="00A01B6C"/>
    <w:rsid w:val="00A02EE7"/>
    <w:rsid w:val="00A06EAF"/>
    <w:rsid w:val="00A11FF9"/>
    <w:rsid w:val="00A20458"/>
    <w:rsid w:val="00A23395"/>
    <w:rsid w:val="00A33D17"/>
    <w:rsid w:val="00A41007"/>
    <w:rsid w:val="00A519D2"/>
    <w:rsid w:val="00A52600"/>
    <w:rsid w:val="00A57F52"/>
    <w:rsid w:val="00A65F7E"/>
    <w:rsid w:val="00A732D3"/>
    <w:rsid w:val="00A85F38"/>
    <w:rsid w:val="00AA034F"/>
    <w:rsid w:val="00AB6192"/>
    <w:rsid w:val="00AD0D68"/>
    <w:rsid w:val="00AE3A89"/>
    <w:rsid w:val="00AF7AC3"/>
    <w:rsid w:val="00B01109"/>
    <w:rsid w:val="00B15A59"/>
    <w:rsid w:val="00B21972"/>
    <w:rsid w:val="00B26C93"/>
    <w:rsid w:val="00B353CA"/>
    <w:rsid w:val="00B35D19"/>
    <w:rsid w:val="00B40428"/>
    <w:rsid w:val="00B531F3"/>
    <w:rsid w:val="00B87023"/>
    <w:rsid w:val="00B95A5A"/>
    <w:rsid w:val="00B97459"/>
    <w:rsid w:val="00BA212B"/>
    <w:rsid w:val="00BB2AAD"/>
    <w:rsid w:val="00BB7605"/>
    <w:rsid w:val="00BC5FCF"/>
    <w:rsid w:val="00BD3D15"/>
    <w:rsid w:val="00BD7D78"/>
    <w:rsid w:val="00BF1FC8"/>
    <w:rsid w:val="00BF33EF"/>
    <w:rsid w:val="00C07F70"/>
    <w:rsid w:val="00C101AA"/>
    <w:rsid w:val="00C10400"/>
    <w:rsid w:val="00C16F2C"/>
    <w:rsid w:val="00C20824"/>
    <w:rsid w:val="00C47932"/>
    <w:rsid w:val="00C47EB0"/>
    <w:rsid w:val="00C53E57"/>
    <w:rsid w:val="00C54C0D"/>
    <w:rsid w:val="00C57CD2"/>
    <w:rsid w:val="00C650AC"/>
    <w:rsid w:val="00C910FF"/>
    <w:rsid w:val="00CA6FA6"/>
    <w:rsid w:val="00CB7895"/>
    <w:rsid w:val="00CC30EB"/>
    <w:rsid w:val="00CC7168"/>
    <w:rsid w:val="00CE2F8B"/>
    <w:rsid w:val="00CF2761"/>
    <w:rsid w:val="00CF30DA"/>
    <w:rsid w:val="00CF66EA"/>
    <w:rsid w:val="00D065EE"/>
    <w:rsid w:val="00D13B7D"/>
    <w:rsid w:val="00D152F7"/>
    <w:rsid w:val="00D211A8"/>
    <w:rsid w:val="00D21D2A"/>
    <w:rsid w:val="00D2302E"/>
    <w:rsid w:val="00D247A8"/>
    <w:rsid w:val="00D2697A"/>
    <w:rsid w:val="00D27947"/>
    <w:rsid w:val="00D3034B"/>
    <w:rsid w:val="00D32EB7"/>
    <w:rsid w:val="00D44183"/>
    <w:rsid w:val="00D50FDE"/>
    <w:rsid w:val="00D53C5B"/>
    <w:rsid w:val="00D55D00"/>
    <w:rsid w:val="00D651D3"/>
    <w:rsid w:val="00D7503D"/>
    <w:rsid w:val="00D80F0C"/>
    <w:rsid w:val="00D83DE8"/>
    <w:rsid w:val="00D91241"/>
    <w:rsid w:val="00DA6CF9"/>
    <w:rsid w:val="00DA75C0"/>
    <w:rsid w:val="00DA7C55"/>
    <w:rsid w:val="00DC19F2"/>
    <w:rsid w:val="00DC7DFF"/>
    <w:rsid w:val="00DD66DB"/>
    <w:rsid w:val="00DE3D8F"/>
    <w:rsid w:val="00DF42F4"/>
    <w:rsid w:val="00DF78BE"/>
    <w:rsid w:val="00E034DB"/>
    <w:rsid w:val="00E12F38"/>
    <w:rsid w:val="00E25A28"/>
    <w:rsid w:val="00E36E02"/>
    <w:rsid w:val="00E44EBA"/>
    <w:rsid w:val="00E57177"/>
    <w:rsid w:val="00E6049B"/>
    <w:rsid w:val="00E768A1"/>
    <w:rsid w:val="00E8140A"/>
    <w:rsid w:val="00E83D28"/>
    <w:rsid w:val="00EA1D5F"/>
    <w:rsid w:val="00EB0428"/>
    <w:rsid w:val="00EB7255"/>
    <w:rsid w:val="00EC2884"/>
    <w:rsid w:val="00ED665A"/>
    <w:rsid w:val="00EE68AA"/>
    <w:rsid w:val="00EF3F6F"/>
    <w:rsid w:val="00EF404A"/>
    <w:rsid w:val="00EF5415"/>
    <w:rsid w:val="00F164A2"/>
    <w:rsid w:val="00F24228"/>
    <w:rsid w:val="00F26949"/>
    <w:rsid w:val="00F407D5"/>
    <w:rsid w:val="00F43601"/>
    <w:rsid w:val="00F53E51"/>
    <w:rsid w:val="00F56BC0"/>
    <w:rsid w:val="00F630FD"/>
    <w:rsid w:val="00F64943"/>
    <w:rsid w:val="00F7411E"/>
    <w:rsid w:val="00F762D7"/>
    <w:rsid w:val="00F803BE"/>
    <w:rsid w:val="00F83CA8"/>
    <w:rsid w:val="00F96207"/>
    <w:rsid w:val="00FA0557"/>
    <w:rsid w:val="00FC3710"/>
    <w:rsid w:val="00FD3684"/>
    <w:rsid w:val="00FE0148"/>
    <w:rsid w:val="00FE220F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49086B-DA6E-B547-A677-1CFB6635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E57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7177"/>
  </w:style>
  <w:style w:type="paragraph" w:styleId="a5">
    <w:name w:val="footer"/>
    <w:basedOn w:val="a"/>
    <w:link w:val="a6"/>
    <w:uiPriority w:val="99"/>
    <w:rsid w:val="00E57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7177"/>
  </w:style>
  <w:style w:type="paragraph" w:customStyle="1" w:styleId="ConsPlusNonformat">
    <w:name w:val="ConsPlusNonformat"/>
    <w:uiPriority w:val="99"/>
    <w:rsid w:val="00AE3A8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rsid w:val="003D79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D7907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661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41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f'ina_VI\&#1056;&#1072;&#1073;&#1086;&#1095;&#1080;&#1081;%20&#1089;&#1090;&#1086;&#1083;\&#1055;&#1086;&#1089;&#1090;&#1072;&#1085;&#1086;&#1074;&#1083;&#1077;&#1085;&#1080;&#1077;%20&#1040;&#1076;&#1084;&#1080;&#1085;&#1080;&#1089;&#1090;&#1088;&#1072;&#1094;&#1080;&#1080;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D6D9-1E55-4A05-A9E9-A5106BBE70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Постановление%20Администрации.dot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1982</CharactersWithSpaces>
  <SharedDoc>false</SharedDoc>
  <HLinks>
    <vt:vector size="12" baseType="variant">
      <vt:variant>
        <vt:i4>6422581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Par370</vt:lpwstr>
      </vt:variant>
      <vt:variant>
        <vt:i4>6946868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Софьина Валентина Ильинична</dc:creator>
  <cp:lastModifiedBy>Гость</cp:lastModifiedBy>
  <cp:revision>2</cp:revision>
  <cp:lastPrinted>2015-03-04T08:13:00Z</cp:lastPrinted>
  <dcterms:created xsi:type="dcterms:W3CDTF">2023-11-03T13:14:00Z</dcterms:created>
  <dcterms:modified xsi:type="dcterms:W3CDTF">2023-11-03T13:14:00Z</dcterms:modified>
</cp:coreProperties>
</file>